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B30" w:rsidRDefault="002E0B30" w:rsidP="006545D7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6545D7">
        <w:rPr>
          <w:rFonts w:ascii="Times New Roman" w:hAnsi="Times New Roman"/>
          <w:sz w:val="28"/>
          <w:szCs w:val="28"/>
        </w:rPr>
        <w:t xml:space="preserve">«Городской </w:t>
      </w:r>
      <w:r>
        <w:rPr>
          <w:rFonts w:ascii="Times New Roman" w:hAnsi="Times New Roman"/>
          <w:sz w:val="28"/>
          <w:szCs w:val="28"/>
        </w:rPr>
        <w:t>с</w:t>
      </w:r>
      <w:r w:rsidRPr="006545D7">
        <w:rPr>
          <w:rFonts w:ascii="Times New Roman" w:hAnsi="Times New Roman"/>
          <w:sz w:val="28"/>
          <w:szCs w:val="28"/>
        </w:rPr>
        <w:t>лет юных пожарных» уже совсем близко!</w:t>
      </w:r>
    </w:p>
    <w:p w:rsidR="002E0B30" w:rsidRPr="006545D7" w:rsidRDefault="002E0B30" w:rsidP="006545D7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2E0B30" w:rsidRPr="006545D7" w:rsidRDefault="002E0B30" w:rsidP="006545D7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6545D7">
        <w:rPr>
          <w:rFonts w:ascii="Times New Roman" w:hAnsi="Times New Roman"/>
          <w:sz w:val="28"/>
          <w:szCs w:val="28"/>
        </w:rPr>
        <w:t xml:space="preserve">Новый учебный год только начался, а наши юные пожарные уже решительно настроены на победу. А речь идет об учениках 8-10 кадетских классов школы №167 Центрального района г. Санкт-Петербурга, которые  под руководством инспектора отдела надзорной деятельности и профилактической работы УНДПР ГУ МЧС России </w:t>
      </w:r>
      <w:r>
        <w:rPr>
          <w:rFonts w:ascii="Times New Roman" w:hAnsi="Times New Roman"/>
          <w:sz w:val="28"/>
          <w:szCs w:val="28"/>
        </w:rPr>
        <w:t xml:space="preserve">по </w:t>
      </w:r>
      <w:r w:rsidRPr="006545D7">
        <w:rPr>
          <w:rFonts w:ascii="Times New Roman" w:hAnsi="Times New Roman"/>
          <w:sz w:val="28"/>
          <w:szCs w:val="28"/>
        </w:rPr>
        <w:t>г. Санкт-Петербург</w:t>
      </w:r>
      <w:r>
        <w:rPr>
          <w:rFonts w:ascii="Times New Roman" w:hAnsi="Times New Roman"/>
          <w:sz w:val="28"/>
          <w:szCs w:val="28"/>
        </w:rPr>
        <w:t>у</w:t>
      </w:r>
      <w:r w:rsidRPr="006545D7">
        <w:rPr>
          <w:rFonts w:ascii="Times New Roman" w:hAnsi="Times New Roman"/>
          <w:sz w:val="28"/>
          <w:szCs w:val="28"/>
        </w:rPr>
        <w:t xml:space="preserve"> Ковалевой Екатерины Ренардовны активно готовятся к ежегодным соревнованиям «Городской слет дружин юных пожарных среди образовательных учреждений Санкт-Петербурга». Ребята еще совсем недавно вернулись с каникул, но уже успели освежить полученные ранее теоретические знания по пожарной безопасности, первой помощи, повторить особенности и тактико-технические характеристики пожарной техники и другого пожарно-технического вооружения. </w:t>
      </w:r>
    </w:p>
    <w:p w:rsidR="002E0B30" w:rsidRPr="006545D7" w:rsidRDefault="002E0B30" w:rsidP="006545D7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6545D7">
        <w:rPr>
          <w:rFonts w:ascii="Times New Roman" w:hAnsi="Times New Roman"/>
          <w:sz w:val="28"/>
          <w:szCs w:val="28"/>
        </w:rPr>
        <w:t>Основная составляющая подготовки участников Слета – практическая отработка навыков по различным дисциплинам, в частности тех, которые содержат в себе элементы пожарно-прикладного спорта. Учащие тщательно оттачивают умения по таким направлениям как: пожарная эстафета, боевое развертывание от автоцистерны, спасательные работы, накладывание шин и бинтовых повязок, надевание боевой одежды,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45D7">
        <w:rPr>
          <w:rFonts w:ascii="Times New Roman" w:hAnsi="Times New Roman"/>
          <w:sz w:val="28"/>
          <w:szCs w:val="28"/>
        </w:rPr>
        <w:t>вязка пожарных узлов и двойной спасательный петли, полоса препятствий, подъем по штурмовой лестнице в окно второго этажа учебной башни и многое другое, что входит в программу соревнований.</w:t>
      </w:r>
    </w:p>
    <w:p w:rsidR="002E0B30" w:rsidRDefault="002E0B30" w:rsidP="006545D7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6545D7">
        <w:rPr>
          <w:rFonts w:ascii="Times New Roman" w:hAnsi="Times New Roman"/>
          <w:sz w:val="28"/>
          <w:szCs w:val="28"/>
        </w:rPr>
        <w:t>«Городской слет юных пожарных» будет проводиться с 15 по 20 сентября 2019 года на специально подготовленных площадках ГБОУ «Балтийский берег» в  Детском оздоровительно-образ</w:t>
      </w:r>
      <w:r>
        <w:rPr>
          <w:rFonts w:ascii="Times New Roman" w:hAnsi="Times New Roman"/>
          <w:sz w:val="28"/>
          <w:szCs w:val="28"/>
        </w:rPr>
        <w:t>овательном</w:t>
      </w:r>
      <w:r w:rsidRPr="006545D7">
        <w:rPr>
          <w:rFonts w:ascii="Times New Roman" w:hAnsi="Times New Roman"/>
          <w:sz w:val="28"/>
          <w:szCs w:val="28"/>
        </w:rPr>
        <w:t xml:space="preserve"> лагере «Заря». </w:t>
      </w:r>
    </w:p>
    <w:p w:rsidR="002E0B30" w:rsidRPr="00091C47" w:rsidRDefault="002E0B30" w:rsidP="006545D7">
      <w:pPr>
        <w:pStyle w:val="NoSpacing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0B30" w:rsidRPr="00091C47" w:rsidRDefault="002E0B30" w:rsidP="006545D7">
      <w:pPr>
        <w:pStyle w:val="NoSpacing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091C47">
        <w:rPr>
          <w:rFonts w:ascii="Times New Roman" w:hAnsi="Times New Roman"/>
          <w:b/>
          <w:bCs/>
          <w:sz w:val="28"/>
          <w:szCs w:val="28"/>
        </w:rPr>
        <w:t xml:space="preserve">Пожелаем нашим ребятам честной борьбы и заслуженных побед!    </w:t>
      </w:r>
    </w:p>
    <w:p w:rsidR="002E0B30" w:rsidRPr="00091C47" w:rsidRDefault="002E0B30" w:rsidP="006545D7">
      <w:pPr>
        <w:pStyle w:val="NoSpacing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091C4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84pt;height:402.75pt;visibility:visible">
            <v:imagedata r:id="rId4" o:title=""/>
          </v:shape>
        </w:pict>
      </w:r>
    </w:p>
    <w:p w:rsidR="002E0B30" w:rsidRDefault="002E0B30" w:rsidP="006545D7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E0B30" w:rsidRDefault="002E0B30" w:rsidP="006545D7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8F6D3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400.5pt;height:300.75pt;visibility:visible">
            <v:imagedata r:id="rId5" o:title=""/>
          </v:shape>
        </w:pict>
      </w:r>
    </w:p>
    <w:p w:rsidR="002E0B30" w:rsidRDefault="002E0B30" w:rsidP="004D4245">
      <w:pPr>
        <w:pStyle w:val="NoSpacing"/>
        <w:ind w:firstLine="708"/>
        <w:jc w:val="right"/>
        <w:rPr>
          <w:rFonts w:ascii="Times New Roman" w:hAnsi="Times New Roman"/>
          <w:sz w:val="28"/>
          <w:szCs w:val="28"/>
        </w:rPr>
      </w:pPr>
      <w:r w:rsidRPr="008F6D3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460.5pt;height:345.75pt;visibility:visible">
            <v:imagedata r:id="rId6" o:title=""/>
          </v:shape>
        </w:pict>
      </w:r>
    </w:p>
    <w:p w:rsidR="002E0B30" w:rsidRDefault="002E0B30" w:rsidP="004D4245">
      <w:pPr>
        <w:pStyle w:val="NoSpacing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2E0B30" w:rsidRDefault="002E0B30" w:rsidP="00FC32F6">
      <w:pPr>
        <w:pStyle w:val="NoSpacing"/>
        <w:ind w:firstLine="708"/>
        <w:rPr>
          <w:rFonts w:ascii="Times New Roman" w:hAnsi="Times New Roman"/>
          <w:sz w:val="28"/>
          <w:szCs w:val="28"/>
        </w:rPr>
      </w:pPr>
      <w:r w:rsidRPr="008F6D3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460.5pt;height:345.75pt;visibility:visible">
            <v:imagedata r:id="rId7" o:title=""/>
          </v:shape>
        </w:pict>
      </w:r>
    </w:p>
    <w:p w:rsidR="002E0B30" w:rsidRDefault="002E0B30" w:rsidP="00FC32F6">
      <w:pPr>
        <w:pStyle w:val="NoSpacing"/>
        <w:ind w:firstLine="708"/>
        <w:rPr>
          <w:rFonts w:ascii="Times New Roman" w:hAnsi="Times New Roman"/>
          <w:sz w:val="28"/>
          <w:szCs w:val="28"/>
        </w:rPr>
      </w:pPr>
      <w:r w:rsidRPr="008F6D3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9" type="#_x0000_t75" style="width:414.75pt;height:311.25pt;visibility:visible">
            <v:imagedata r:id="rId8" o:title=""/>
          </v:shape>
        </w:pict>
      </w:r>
    </w:p>
    <w:p w:rsidR="002E0B30" w:rsidRDefault="002E0B30" w:rsidP="004D4245">
      <w:pPr>
        <w:pStyle w:val="NoSpacing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2E0B30" w:rsidRDefault="002E0B30" w:rsidP="00FC32F6">
      <w:pPr>
        <w:pStyle w:val="NoSpacing"/>
        <w:ind w:firstLine="708"/>
        <w:rPr>
          <w:rFonts w:ascii="Times New Roman" w:hAnsi="Times New Roman"/>
          <w:sz w:val="28"/>
          <w:szCs w:val="28"/>
        </w:rPr>
      </w:pPr>
      <w:r w:rsidRPr="008F6D3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0" type="#_x0000_t75" style="width:422.25pt;height:316.5pt;visibility:visible">
            <v:imagedata r:id="rId9" o:title=""/>
          </v:shape>
        </w:pict>
      </w:r>
    </w:p>
    <w:p w:rsidR="002E0B30" w:rsidRDefault="002E0B30" w:rsidP="004D4245">
      <w:pPr>
        <w:pStyle w:val="NoSpacing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ОНДПР Центрального района</w:t>
      </w:r>
    </w:p>
    <w:p w:rsidR="002E0B30" w:rsidRDefault="002E0B30" w:rsidP="004D4245">
      <w:pPr>
        <w:pStyle w:val="NoSpacing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13.09.2019</w:t>
      </w:r>
      <w:r w:rsidRPr="006545D7">
        <w:rPr>
          <w:rFonts w:ascii="Times New Roman" w:hAnsi="Times New Roman"/>
          <w:sz w:val="28"/>
          <w:szCs w:val="28"/>
        </w:rPr>
        <w:t xml:space="preserve">   </w:t>
      </w:r>
    </w:p>
    <w:p w:rsidR="002E0B30" w:rsidRDefault="002E0B30" w:rsidP="006545D7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E0B30" w:rsidRPr="006545D7" w:rsidRDefault="002E0B30" w:rsidP="006545D7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6545D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2E0B30" w:rsidRPr="006545D7" w:rsidRDefault="002E0B30" w:rsidP="006545D7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sectPr w:rsidR="002E0B30" w:rsidRPr="006545D7" w:rsidSect="008B3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233B9"/>
    <w:rsid w:val="00091C47"/>
    <w:rsid w:val="00097680"/>
    <w:rsid w:val="002E0B30"/>
    <w:rsid w:val="004D4245"/>
    <w:rsid w:val="005933F4"/>
    <w:rsid w:val="00624DEE"/>
    <w:rsid w:val="006545D7"/>
    <w:rsid w:val="007233B9"/>
    <w:rsid w:val="007355DF"/>
    <w:rsid w:val="0083415F"/>
    <w:rsid w:val="00841261"/>
    <w:rsid w:val="008B3499"/>
    <w:rsid w:val="008F6D33"/>
    <w:rsid w:val="00A52ABC"/>
    <w:rsid w:val="00E85DFA"/>
    <w:rsid w:val="00FC3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49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6545D7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C3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C32F6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158</TotalTime>
  <Pages>4</Pages>
  <Words>285</Words>
  <Characters>1626</Characters>
  <Application>Microsoft Office Word</Application>
  <DocSecurity>0</DocSecurity>
  <Lines>0</Lines>
  <Paragraphs>0</Paragraphs>
  <ScaleCrop>false</ScaleCrop>
  <Company>OEM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DVT</cp:lastModifiedBy>
  <cp:revision>5</cp:revision>
  <dcterms:created xsi:type="dcterms:W3CDTF">2019-09-13T08:54:00Z</dcterms:created>
  <dcterms:modified xsi:type="dcterms:W3CDTF">2019-09-19T09:22:00Z</dcterms:modified>
</cp:coreProperties>
</file>